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57"/>
        <w:gridCol w:w="5682"/>
        <w:gridCol w:w="459"/>
        <w:gridCol w:w="1464"/>
        <w:gridCol w:w="4028"/>
      </w:tblGrid>
      <w:tr w:rsidR="00446538" w:rsidRPr="00846B76" w14:paraId="22C598E8" w14:textId="77777777" w:rsidTr="00446538">
        <w:sdt>
          <w:sdtPr>
            <w:id w:val="415748049"/>
            <w:placeholder>
              <w:docPart w:val="E366DEC74F874E718C332C8DBAA7B96A"/>
            </w:placeholder>
            <w:temporary/>
            <w:showingPlcHdr/>
          </w:sdtPr>
          <w:sdtEndPr/>
          <w:sdtContent>
            <w:tc>
              <w:tcPr>
                <w:tcW w:w="590" w:type="pct"/>
                <w:vAlign w:val="bottom"/>
              </w:tcPr>
              <w:p w14:paraId="22C598E6" w14:textId="77777777" w:rsidR="00446538" w:rsidRPr="00AC2926" w:rsidRDefault="00446538" w:rsidP="00562601">
                <w:r>
                  <w:t>Event Name</w:t>
                </w:r>
              </w:p>
            </w:tc>
          </w:sdtContent>
        </w:sdt>
        <w:tc>
          <w:tcPr>
            <w:tcW w:w="4410" w:type="pct"/>
            <w:gridSpan w:val="4"/>
            <w:tcBorders>
              <w:bottom w:val="single" w:sz="4" w:space="0" w:color="auto"/>
            </w:tcBorders>
          </w:tcPr>
          <w:p w14:paraId="22C598E7" w14:textId="26B1DC55" w:rsidR="00446538" w:rsidRPr="00846B76" w:rsidRDefault="00446538" w:rsidP="00562601"/>
        </w:tc>
      </w:tr>
      <w:tr w:rsidR="00003B30" w:rsidRPr="00846B76" w14:paraId="22C598EE" w14:textId="77777777" w:rsidTr="00446538">
        <w:sdt>
          <w:sdtPr>
            <w:id w:val="1692185716"/>
            <w:placeholder>
              <w:docPart w:val="371F009EF2824249B01195C79FC48423"/>
            </w:placeholder>
            <w:temporary/>
            <w:showingPlcHdr/>
          </w:sdtPr>
          <w:sdtEndPr/>
          <w:sdtContent>
            <w:tc>
              <w:tcPr>
                <w:tcW w:w="590" w:type="pct"/>
                <w:vAlign w:val="bottom"/>
              </w:tcPr>
              <w:p w14:paraId="22C598E9" w14:textId="77777777" w:rsidR="00003B30" w:rsidRPr="00AC2926" w:rsidRDefault="00003B30" w:rsidP="00562601">
                <w:r>
                  <w:t>Event Date</w:t>
                </w:r>
              </w:p>
            </w:tc>
          </w:sdtContent>
        </w:sdt>
        <w:tc>
          <w:tcPr>
            <w:tcW w:w="2154" w:type="pct"/>
            <w:tcBorders>
              <w:bottom w:val="single" w:sz="4" w:space="0" w:color="auto"/>
            </w:tcBorders>
          </w:tcPr>
          <w:p w14:paraId="22C598EA" w14:textId="105E789B" w:rsidR="00003B30" w:rsidRPr="00846B76" w:rsidRDefault="00003B30" w:rsidP="00562601"/>
        </w:tc>
        <w:tc>
          <w:tcPr>
            <w:tcW w:w="174" w:type="pct"/>
          </w:tcPr>
          <w:p w14:paraId="22C598EB" w14:textId="77777777" w:rsidR="00003B30" w:rsidRPr="00846B76" w:rsidRDefault="00003B30" w:rsidP="00562601"/>
        </w:tc>
        <w:sdt>
          <w:sdtPr>
            <w:id w:val="639315362"/>
            <w:placeholder>
              <w:docPart w:val="B0202CA404234C7B832BA6792EA9B50E"/>
            </w:placeholder>
            <w:temporary/>
            <w:showingPlcHdr/>
          </w:sdtPr>
          <w:sdtEndPr/>
          <w:sdtContent>
            <w:tc>
              <w:tcPr>
                <w:tcW w:w="555" w:type="pct"/>
              </w:tcPr>
              <w:p w14:paraId="22C598EC" w14:textId="77777777" w:rsidR="00003B30" w:rsidRPr="00846B76" w:rsidRDefault="00446538" w:rsidP="00562601">
                <w:r>
                  <w:t>Event Time</w:t>
                </w:r>
              </w:p>
            </w:tc>
          </w:sdtContent>
        </w:sdt>
        <w:tc>
          <w:tcPr>
            <w:tcW w:w="1528" w:type="pct"/>
            <w:tcBorders>
              <w:bottom w:val="single" w:sz="4" w:space="0" w:color="auto"/>
            </w:tcBorders>
          </w:tcPr>
          <w:p w14:paraId="22C598ED" w14:textId="13458FFA" w:rsidR="00003B30" w:rsidRPr="00846B76" w:rsidRDefault="00003B30" w:rsidP="00562601"/>
        </w:tc>
      </w:tr>
    </w:tbl>
    <w:p w14:paraId="22C598EF" w14:textId="77777777" w:rsidR="00806FF3" w:rsidRDefault="00806FF3" w:rsidP="00562601">
      <w:pPr>
        <w:pStyle w:val="NoSpacing"/>
      </w:pPr>
    </w:p>
    <w:tbl>
      <w:tblPr>
        <w:tblW w:w="4991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23"/>
        <w:gridCol w:w="10343"/>
      </w:tblGrid>
      <w:tr w:rsidR="009B4127" w:rsidRPr="002B69B4" w14:paraId="22C598F2" w14:textId="77777777" w:rsidTr="009B4127">
        <w:trPr>
          <w:trHeight w:val="438"/>
        </w:trPr>
        <w:tc>
          <w:tcPr>
            <w:tcW w:w="107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2C598F0" w14:textId="77777777" w:rsidR="009B4127" w:rsidRPr="002B69B4" w:rsidRDefault="009B4127" w:rsidP="002B69B4">
            <w:pPr>
              <w:pStyle w:val="TableHeaders"/>
            </w:pPr>
            <w:r>
              <w:t>Name</w:t>
            </w:r>
          </w:p>
        </w:tc>
        <w:tc>
          <w:tcPr>
            <w:tcW w:w="39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2C598F1" w14:textId="77777777" w:rsidR="009B4127" w:rsidRPr="002B69B4" w:rsidRDefault="009B4127" w:rsidP="00704985">
            <w:pPr>
              <w:pStyle w:val="TableHeaders"/>
            </w:pPr>
            <w:r>
              <w:t>Phone # / Email</w:t>
            </w:r>
          </w:p>
        </w:tc>
      </w:tr>
      <w:tr w:rsidR="009B4127" w:rsidRPr="0057256E" w14:paraId="22C598F5" w14:textId="77777777" w:rsidTr="009B4127">
        <w:tc>
          <w:tcPr>
            <w:tcW w:w="107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8F3" w14:textId="77777777" w:rsidR="009B4127" w:rsidRPr="0057256E" w:rsidRDefault="009B4127" w:rsidP="0057256E"/>
        </w:tc>
        <w:tc>
          <w:tcPr>
            <w:tcW w:w="39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8F4" w14:textId="77777777" w:rsidR="009B4127" w:rsidRPr="0057256E" w:rsidRDefault="009B4127" w:rsidP="0057256E"/>
        </w:tc>
      </w:tr>
      <w:tr w:rsidR="009B4127" w:rsidRPr="0057256E" w14:paraId="22C598F8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8F6" w14:textId="77777777" w:rsidR="009B4127" w:rsidRPr="0057256E" w:rsidRDefault="009B4127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8F7" w14:textId="77777777" w:rsidR="009B4127" w:rsidRPr="0057256E" w:rsidRDefault="009B4127" w:rsidP="0057256E"/>
        </w:tc>
      </w:tr>
      <w:tr w:rsidR="009B4127" w:rsidRPr="0057256E" w14:paraId="22C598FB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8F9" w14:textId="77777777" w:rsidR="009B4127" w:rsidRPr="0057256E" w:rsidRDefault="009B4127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8FA" w14:textId="77777777" w:rsidR="009B4127" w:rsidRPr="0057256E" w:rsidRDefault="009B4127" w:rsidP="0057256E"/>
        </w:tc>
      </w:tr>
      <w:tr w:rsidR="009B4127" w:rsidRPr="0057256E" w14:paraId="22C598FE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8FC" w14:textId="77777777" w:rsidR="009B4127" w:rsidRPr="0057256E" w:rsidRDefault="009B4127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8FD" w14:textId="77777777" w:rsidR="009B4127" w:rsidRPr="0057256E" w:rsidRDefault="009B4127" w:rsidP="0057256E"/>
        </w:tc>
      </w:tr>
      <w:tr w:rsidR="009B4127" w:rsidRPr="0057256E" w14:paraId="22C59901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8FF" w14:textId="77777777" w:rsidR="009B4127" w:rsidRPr="0057256E" w:rsidRDefault="009B4127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900" w14:textId="77777777" w:rsidR="009B4127" w:rsidRPr="0057256E" w:rsidRDefault="009B4127" w:rsidP="0057256E"/>
        </w:tc>
      </w:tr>
      <w:tr w:rsidR="009B4127" w:rsidRPr="0057256E" w14:paraId="22C59904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902" w14:textId="77777777" w:rsidR="009B4127" w:rsidRPr="0057256E" w:rsidRDefault="009B4127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903" w14:textId="77777777" w:rsidR="009B4127" w:rsidRPr="0057256E" w:rsidRDefault="009B4127" w:rsidP="0057256E"/>
        </w:tc>
      </w:tr>
      <w:tr w:rsidR="009B4127" w:rsidRPr="0057256E" w14:paraId="22C59907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905" w14:textId="77777777" w:rsidR="009B4127" w:rsidRPr="0057256E" w:rsidRDefault="009B4127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906" w14:textId="77777777" w:rsidR="009B4127" w:rsidRPr="0057256E" w:rsidRDefault="009B4127" w:rsidP="0057256E"/>
        </w:tc>
      </w:tr>
      <w:tr w:rsidR="009B4127" w:rsidRPr="0057256E" w14:paraId="22C5990A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908" w14:textId="77777777" w:rsidR="009B4127" w:rsidRPr="0057256E" w:rsidRDefault="009B4127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909" w14:textId="77777777" w:rsidR="009B4127" w:rsidRPr="0057256E" w:rsidRDefault="009B4127" w:rsidP="0057256E"/>
        </w:tc>
      </w:tr>
      <w:tr w:rsidR="009B4127" w:rsidRPr="0057256E" w14:paraId="22C5990D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90B" w14:textId="77777777" w:rsidR="009B4127" w:rsidRPr="0057256E" w:rsidRDefault="009B4127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90C" w14:textId="77777777" w:rsidR="009B4127" w:rsidRPr="0057256E" w:rsidRDefault="009B4127" w:rsidP="0057256E"/>
        </w:tc>
      </w:tr>
      <w:tr w:rsidR="009B4127" w:rsidRPr="0057256E" w14:paraId="22C59910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90E" w14:textId="77777777" w:rsidR="009B4127" w:rsidRPr="0057256E" w:rsidRDefault="009B4127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90F" w14:textId="77777777" w:rsidR="009B4127" w:rsidRPr="0057256E" w:rsidRDefault="009B4127" w:rsidP="0057256E"/>
        </w:tc>
      </w:tr>
      <w:tr w:rsidR="009B4127" w:rsidRPr="0057256E" w14:paraId="22C59913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911" w14:textId="77777777" w:rsidR="009B4127" w:rsidRPr="0057256E" w:rsidRDefault="009B4127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59912" w14:textId="77777777" w:rsidR="009B4127" w:rsidRPr="0057256E" w:rsidRDefault="009B4127" w:rsidP="0057256E"/>
        </w:tc>
      </w:tr>
      <w:tr w:rsidR="00B71B0B" w:rsidRPr="0057256E" w14:paraId="1F306141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437C2D" w14:textId="77777777" w:rsidR="00B71B0B" w:rsidRPr="0057256E" w:rsidRDefault="00B71B0B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FFB0D9" w14:textId="77777777" w:rsidR="00B71B0B" w:rsidRPr="0057256E" w:rsidRDefault="00B71B0B" w:rsidP="0057256E"/>
        </w:tc>
      </w:tr>
      <w:tr w:rsidR="00B71B0B" w:rsidRPr="0057256E" w14:paraId="7ED3EB08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46D73F" w14:textId="77777777" w:rsidR="00B71B0B" w:rsidRPr="0057256E" w:rsidRDefault="00B71B0B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BC60A2" w14:textId="77777777" w:rsidR="00B71B0B" w:rsidRPr="0057256E" w:rsidRDefault="00B71B0B" w:rsidP="0057256E"/>
        </w:tc>
      </w:tr>
      <w:tr w:rsidR="00B71B0B" w:rsidRPr="0057256E" w14:paraId="294B5D1C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9ADC55" w14:textId="77777777" w:rsidR="00B71B0B" w:rsidRPr="0057256E" w:rsidRDefault="00B71B0B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035E73" w14:textId="77777777" w:rsidR="00B71B0B" w:rsidRPr="0057256E" w:rsidRDefault="00B71B0B" w:rsidP="0057256E"/>
        </w:tc>
      </w:tr>
      <w:tr w:rsidR="00B71B0B" w:rsidRPr="0057256E" w14:paraId="73019010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3FB41B" w14:textId="77777777" w:rsidR="00B71B0B" w:rsidRPr="0057256E" w:rsidRDefault="00B71B0B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ED3B1D" w14:textId="77777777" w:rsidR="00B71B0B" w:rsidRPr="0057256E" w:rsidRDefault="00B71B0B" w:rsidP="0057256E"/>
        </w:tc>
      </w:tr>
      <w:tr w:rsidR="00B71B0B" w:rsidRPr="0057256E" w14:paraId="46A6CBB2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8EE381" w14:textId="77777777" w:rsidR="00B71B0B" w:rsidRPr="0057256E" w:rsidRDefault="00B71B0B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BAC1B9" w14:textId="77777777" w:rsidR="00B71B0B" w:rsidRPr="0057256E" w:rsidRDefault="00B71B0B" w:rsidP="0057256E"/>
        </w:tc>
        <w:bookmarkStart w:id="0" w:name="_GoBack"/>
        <w:bookmarkEnd w:id="0"/>
      </w:tr>
      <w:tr w:rsidR="00B71B0B" w:rsidRPr="0057256E" w14:paraId="3E843097" w14:textId="77777777" w:rsidTr="009B4127">
        <w:tc>
          <w:tcPr>
            <w:tcW w:w="10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DBA6A7" w14:textId="77777777" w:rsidR="00B71B0B" w:rsidRPr="0057256E" w:rsidRDefault="00B71B0B" w:rsidP="0057256E"/>
        </w:tc>
        <w:tc>
          <w:tcPr>
            <w:tcW w:w="3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954BA8" w14:textId="77777777" w:rsidR="00B71B0B" w:rsidRPr="0057256E" w:rsidRDefault="00B71B0B" w:rsidP="0057256E"/>
        </w:tc>
      </w:tr>
    </w:tbl>
    <w:p w14:paraId="22C59914" w14:textId="77777777" w:rsidR="00806FF3" w:rsidRPr="00562601" w:rsidRDefault="00806FF3" w:rsidP="00562601">
      <w:pPr>
        <w:spacing w:before="0" w:after="0"/>
        <w:rPr>
          <w:sz w:val="12"/>
        </w:rPr>
      </w:pPr>
    </w:p>
    <w:sectPr w:rsidR="00806FF3" w:rsidRPr="00562601" w:rsidSect="00562601">
      <w:headerReference w:type="default" r:id="rId11"/>
      <w:footerReference w:type="default" r:id="rId12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59917" w14:textId="77777777" w:rsidR="002A1C92" w:rsidRDefault="002A1C92" w:rsidP="00650259">
      <w:pPr>
        <w:spacing w:line="240" w:lineRule="auto"/>
      </w:pPr>
      <w:r>
        <w:separator/>
      </w:r>
    </w:p>
  </w:endnote>
  <w:endnote w:type="continuationSeparator" w:id="0">
    <w:p w14:paraId="22C59918" w14:textId="77777777" w:rsidR="002A1C92" w:rsidRDefault="002A1C9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65F4CF-9586-4A37-B527-362CEAD45ECD}"/>
    <w:embedBold r:id="rId2" w:fontKey="{2813DB4D-1E14-43DD-A6A1-663864BCE6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62A878A-7830-446E-8BCC-2735BAC9632C}"/>
    <w:embedBold r:id="rId4" w:fontKey="{6E8A36BF-E8DE-46ED-9CD5-0DBD52B875BE}"/>
    <w:embedItalic r:id="rId5" w:fontKey="{1C72F00D-6FF3-40B5-A365-ABB92CBDABB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8D5FBDE-CF27-4154-950E-4013113AC2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1E23771-413D-466B-9967-0609E08602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6588"/>
      <w:gridCol w:w="6588"/>
    </w:tblGrid>
    <w:tr w:rsidR="00562601" w:rsidRPr="00562601" w14:paraId="22C5991F" w14:textId="77777777" w:rsidTr="00562601">
      <w:tc>
        <w:tcPr>
          <w:tcW w:w="2500" w:type="pct"/>
          <w:vAlign w:val="center"/>
        </w:tcPr>
        <w:p w14:paraId="22C5991D" w14:textId="77777777" w:rsidR="00562601" w:rsidRPr="00562601" w:rsidRDefault="00704985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Plano Sunrise Rotary</w:t>
          </w:r>
        </w:p>
      </w:tc>
      <w:tc>
        <w:tcPr>
          <w:tcW w:w="2500" w:type="pct"/>
          <w:vAlign w:val="center"/>
        </w:tcPr>
        <w:p w14:paraId="22C5991E" w14:textId="77777777" w:rsidR="00562601" w:rsidRPr="00562601" w:rsidRDefault="00704985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Plano, TX</w:t>
          </w:r>
        </w:p>
      </w:tc>
    </w:tr>
  </w:tbl>
  <w:p w14:paraId="22C59920" w14:textId="77777777" w:rsidR="00562601" w:rsidRDefault="00562601" w:rsidP="00562601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59915" w14:textId="77777777" w:rsidR="002A1C92" w:rsidRDefault="002A1C92" w:rsidP="00650259">
      <w:pPr>
        <w:spacing w:line="240" w:lineRule="auto"/>
      </w:pPr>
      <w:r>
        <w:separator/>
      </w:r>
    </w:p>
  </w:footnote>
  <w:footnote w:type="continuationSeparator" w:id="0">
    <w:p w14:paraId="22C59916" w14:textId="77777777" w:rsidR="002A1C92" w:rsidRDefault="002A1C92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4476"/>
      <w:gridCol w:w="8700"/>
    </w:tblGrid>
    <w:tr w:rsidR="00562601" w:rsidRPr="00562601" w14:paraId="22C5991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22C59919" w14:textId="77777777" w:rsidR="00562601" w:rsidRPr="00562601" w:rsidRDefault="00C43A0E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2C59921" wp14:editId="22C59922">
                <wp:extent cx="2705100" cy="1019175"/>
                <wp:effectExtent l="0" t="0" r="0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51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22C5991A" w14:textId="77777777" w:rsidR="00562601" w:rsidRPr="002B69B4" w:rsidRDefault="00704985" w:rsidP="002B69B4">
          <w:pPr>
            <w:pStyle w:val="Header"/>
          </w:pPr>
          <w:r>
            <w:t xml:space="preserve">Plano Sunrise Rotary Event Sign-Up </w:t>
          </w:r>
        </w:p>
      </w:tc>
    </w:tr>
  </w:tbl>
  <w:p w14:paraId="22C5991C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4985"/>
    <w:rsid w:val="00003B30"/>
    <w:rsid w:val="00045CA6"/>
    <w:rsid w:val="00052382"/>
    <w:rsid w:val="0006568A"/>
    <w:rsid w:val="00076F0F"/>
    <w:rsid w:val="00084253"/>
    <w:rsid w:val="00090D26"/>
    <w:rsid w:val="000D1F49"/>
    <w:rsid w:val="000F5C88"/>
    <w:rsid w:val="001727CA"/>
    <w:rsid w:val="002A1C92"/>
    <w:rsid w:val="002B69B4"/>
    <w:rsid w:val="002C56E6"/>
    <w:rsid w:val="002D3A9F"/>
    <w:rsid w:val="003234EE"/>
    <w:rsid w:val="00327A39"/>
    <w:rsid w:val="00354B3D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3438F"/>
    <w:rsid w:val="00562601"/>
    <w:rsid w:val="0057256E"/>
    <w:rsid w:val="00577E06"/>
    <w:rsid w:val="005A3BF7"/>
    <w:rsid w:val="005F2035"/>
    <w:rsid w:val="005F7990"/>
    <w:rsid w:val="0063739C"/>
    <w:rsid w:val="00650259"/>
    <w:rsid w:val="00704985"/>
    <w:rsid w:val="00770F25"/>
    <w:rsid w:val="0077176D"/>
    <w:rsid w:val="007A35A8"/>
    <w:rsid w:val="007B0A85"/>
    <w:rsid w:val="007C6A52"/>
    <w:rsid w:val="00806FF3"/>
    <w:rsid w:val="0082043E"/>
    <w:rsid w:val="008E203A"/>
    <w:rsid w:val="00905BCD"/>
    <w:rsid w:val="0091229C"/>
    <w:rsid w:val="00940E73"/>
    <w:rsid w:val="0098597D"/>
    <w:rsid w:val="00991B30"/>
    <w:rsid w:val="009B4127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71B0B"/>
    <w:rsid w:val="00B80985"/>
    <w:rsid w:val="00BD4753"/>
    <w:rsid w:val="00BD5CB1"/>
    <w:rsid w:val="00BE62EE"/>
    <w:rsid w:val="00C003BA"/>
    <w:rsid w:val="00C43A0E"/>
    <w:rsid w:val="00C46878"/>
    <w:rsid w:val="00C71696"/>
    <w:rsid w:val="00CB4A51"/>
    <w:rsid w:val="00CD4532"/>
    <w:rsid w:val="00CD47B0"/>
    <w:rsid w:val="00CE6104"/>
    <w:rsid w:val="00CE7918"/>
    <w:rsid w:val="00D10F28"/>
    <w:rsid w:val="00D16163"/>
    <w:rsid w:val="00D92198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22C598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/>
    <w:lsdException w:name="Balloon Text" w:semiHidden="1" w:unhideWhenUsed="1"/>
    <w:lsdException w:name="Table Grid" w:semiHidden="1" w:uiPriority="0"/>
    <w:lsdException w:name="Table Theme" w:semiHidden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12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Farm\OneDrive\Documents\tf45350805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366DEC74F874E718C332C8DBAA7B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C7922-AFD8-4B7D-B7C0-6E872DE99EEA}"/>
      </w:docPartPr>
      <w:docPartBody>
        <w:p w:rsidR="006B06AD" w:rsidRDefault="00D673CF">
          <w:pPr>
            <w:pStyle w:val="E366DEC74F874E718C332C8DBAA7B96A"/>
          </w:pPr>
          <w:r>
            <w:t>Event Name</w:t>
          </w:r>
        </w:p>
      </w:docPartBody>
    </w:docPart>
    <w:docPart>
      <w:docPartPr>
        <w:name w:val="371F009EF2824249B01195C79FC48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4BCE4-FA09-451D-B839-62FDBFF7BE3C}"/>
      </w:docPartPr>
      <w:docPartBody>
        <w:p w:rsidR="006B06AD" w:rsidRDefault="00D673CF">
          <w:pPr>
            <w:pStyle w:val="371F009EF2824249B01195C79FC48423"/>
          </w:pPr>
          <w:r>
            <w:t>Event Date</w:t>
          </w:r>
        </w:p>
      </w:docPartBody>
    </w:docPart>
    <w:docPart>
      <w:docPartPr>
        <w:name w:val="B0202CA404234C7B832BA6792EA9B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18523-9C88-42CC-84AF-E9DF835FF143}"/>
      </w:docPartPr>
      <w:docPartBody>
        <w:p w:rsidR="006B06AD" w:rsidRDefault="00D673CF">
          <w:pPr>
            <w:pStyle w:val="B0202CA404234C7B832BA6792EA9B50E"/>
          </w:pPr>
          <w:r>
            <w:t>Event Time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624D"/>
    <w:rsid w:val="0033624D"/>
    <w:rsid w:val="006B06AD"/>
    <w:rsid w:val="00D6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06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366DEC74F874E718C332C8DBAA7B96A">
    <w:name w:val="E366DEC74F874E718C332C8DBAA7B96A"/>
    <w:rsid w:val="006B06AD"/>
  </w:style>
  <w:style w:type="paragraph" w:customStyle="1" w:styleId="371F009EF2824249B01195C79FC48423">
    <w:name w:val="371F009EF2824249B01195C79FC48423"/>
    <w:rsid w:val="006B06AD"/>
  </w:style>
  <w:style w:type="paragraph" w:customStyle="1" w:styleId="B0202CA404234C7B832BA6792EA9B50E">
    <w:name w:val="B0202CA404234C7B832BA6792EA9B50E"/>
    <w:rsid w:val="006B06AD"/>
  </w:style>
  <w:style w:type="paragraph" w:customStyle="1" w:styleId="1552CD2AAED24289A4B4FD341464E039">
    <w:name w:val="1552CD2AAED24289A4B4FD341464E039"/>
    <w:rsid w:val="006B06AD"/>
  </w:style>
  <w:style w:type="paragraph" w:customStyle="1" w:styleId="74B097F89AAF4DEABCA56C0933070A9E">
    <w:name w:val="74B097F89AAF4DEABCA56C0933070A9E"/>
    <w:rsid w:val="006B06AD"/>
  </w:style>
  <w:style w:type="paragraph" w:customStyle="1" w:styleId="FDDA02BB65BB4C58B8209CF6E12836A4">
    <w:name w:val="FDDA02BB65BB4C58B8209CF6E12836A4"/>
    <w:rsid w:val="006B06AD"/>
  </w:style>
  <w:style w:type="paragraph" w:customStyle="1" w:styleId="TableHeaders">
    <w:name w:val="Table Headers"/>
    <w:basedOn w:val="Normal"/>
    <w:uiPriority w:val="1"/>
    <w:qFormat/>
    <w:rsid w:val="0033624D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62446F56D5804AB5B2D47E309A18E568">
    <w:name w:val="62446F56D5804AB5B2D47E309A18E568"/>
    <w:rsid w:val="006B06AD"/>
  </w:style>
  <w:style w:type="paragraph" w:customStyle="1" w:styleId="D632E051A9324CEFBBB92547ACABE6C2">
    <w:name w:val="D632E051A9324CEFBBB92547ACABE6C2"/>
    <w:rsid w:val="0033624D"/>
  </w:style>
  <w:style w:type="paragraph" w:customStyle="1" w:styleId="9B6AC6B6B6EA4AF3AB00A3896BC075A5">
    <w:name w:val="9B6AC6B6B6EA4AF3AB00A3896BC075A5"/>
    <w:rsid w:val="0033624D"/>
  </w:style>
  <w:style w:type="paragraph" w:customStyle="1" w:styleId="9CD0D9174A064EBAB2D36CCF210C7C23">
    <w:name w:val="9CD0D9174A064EBAB2D36CCF210C7C23"/>
    <w:rsid w:val="0033624D"/>
  </w:style>
  <w:style w:type="paragraph" w:customStyle="1" w:styleId="696F9417D8E345ACA2FA68B4D7CE88FD">
    <w:name w:val="696F9417D8E345ACA2FA68B4D7CE88FD"/>
    <w:rsid w:val="0033624D"/>
  </w:style>
  <w:style w:type="paragraph" w:customStyle="1" w:styleId="894A902652F6471FB6E4153BD67756BB">
    <w:name w:val="894A902652F6471FB6E4153BD67756BB"/>
    <w:rsid w:val="0033624D"/>
  </w:style>
  <w:style w:type="paragraph" w:customStyle="1" w:styleId="033247187C7B436E9D39693F875919C2">
    <w:name w:val="033247187C7B436E9D39693F875919C2"/>
    <w:rsid w:val="003362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D28957-4A9A-4CC9-B7C1-848466FA4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tf45350805_win32.dotx</Template>
  <TotalTime>0</TotalTime>
  <Pages>2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2021-09-20T16:32:00Z</dcterms:created>
  <dcterms:modified xsi:type="dcterms:W3CDTF">2023-07-03T15:37:00Z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